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78928A" w14:textId="3A1C6B64" w:rsidR="0020231B" w:rsidRDefault="0020231B" w:rsidP="0020231B">
      <w:pPr>
        <w:jc w:val="center"/>
        <w:rPr>
          <w:rStyle w:val="Heading1Char"/>
        </w:rPr>
      </w:pPr>
      <w:r w:rsidRPr="00867BBA">
        <w:rPr>
          <w:rStyle w:val="Heading1Char"/>
        </w:rPr>
        <w:t>Reviewer Registration Form</w:t>
      </w:r>
    </w:p>
    <w:p w14:paraId="6F50B5C4" w14:textId="01239ECF" w:rsidR="00033EB4" w:rsidRDefault="00033EB4" w:rsidP="0020231B">
      <w:pPr>
        <w:jc w:val="center"/>
        <w:rPr>
          <w:rStyle w:val="Heading1Char"/>
        </w:rPr>
      </w:pPr>
    </w:p>
    <w:p w14:paraId="44757226" w14:textId="77777777" w:rsidR="00033EB4" w:rsidRDefault="00033EB4" w:rsidP="00033EB4">
      <w:pPr>
        <w:pStyle w:val="Heading2"/>
        <w:sectPr w:rsidR="00033EB4" w:rsidSect="009D3201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2663" w:right="1440" w:bottom="1440" w:left="1440" w:header="708" w:footer="708" w:gutter="0"/>
          <w:pgNumType w:start="0"/>
          <w:cols w:space="708"/>
          <w:docGrid w:linePitch="360"/>
        </w:sectPr>
      </w:pPr>
      <w:r>
        <w:t>Section 1: To be completed by all applicants. About you</w:t>
      </w:r>
    </w:p>
    <w:p w14:paraId="67060634" w14:textId="77777777" w:rsidR="00033EB4" w:rsidRPr="00033EB4" w:rsidRDefault="00033EB4" w:rsidP="00033EB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6"/>
        <w:gridCol w:w="4490"/>
      </w:tblGrid>
      <w:tr w:rsidR="0020231B" w14:paraId="70C8A10C" w14:textId="77777777" w:rsidTr="002C7C72">
        <w:trPr>
          <w:cantSplit/>
        </w:trPr>
        <w:tc>
          <w:tcPr>
            <w:tcW w:w="4526" w:type="dxa"/>
            <w:shd w:val="clear" w:color="auto" w:fill="E8EDEE"/>
          </w:tcPr>
          <w:p w14:paraId="78837014" w14:textId="77777777" w:rsidR="00033EB4" w:rsidRDefault="0020231B" w:rsidP="00033EB4">
            <w:pPr>
              <w:rPr>
                <w:b/>
              </w:rPr>
            </w:pPr>
            <w:r w:rsidRPr="005C727D">
              <w:rPr>
                <w:b/>
              </w:rPr>
              <w:t>Name</w:t>
            </w:r>
          </w:p>
          <w:p w14:paraId="64FB2F3A" w14:textId="40758BDD" w:rsidR="0020231B" w:rsidRPr="005E2CD5" w:rsidRDefault="0020231B" w:rsidP="00033EB4">
            <w:r w:rsidRPr="005E2CD5">
              <w:rPr>
                <w:sz w:val="20"/>
                <w:szCs w:val="20"/>
              </w:rPr>
              <w:t>Please give us the name you wish to be addressed by and, if different, the name that you would like to appear in official documents.</w:t>
            </w:r>
          </w:p>
        </w:tc>
        <w:tc>
          <w:tcPr>
            <w:tcW w:w="4490" w:type="dxa"/>
          </w:tcPr>
          <w:p w14:paraId="134FA063" w14:textId="77777777" w:rsidR="0020231B" w:rsidRDefault="0020231B" w:rsidP="006F431A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</w:instrText>
            </w:r>
            <w:bookmarkStart w:id="1" w:name="Text1"/>
            <w:r>
              <w:instrText xml:space="preserve">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</w:tr>
      <w:tr w:rsidR="001E7637" w14:paraId="02E0F414" w14:textId="77777777" w:rsidTr="002C7C72">
        <w:trPr>
          <w:cantSplit/>
        </w:trPr>
        <w:tc>
          <w:tcPr>
            <w:tcW w:w="4526" w:type="dxa"/>
            <w:shd w:val="clear" w:color="auto" w:fill="E8EDEE"/>
          </w:tcPr>
          <w:p w14:paraId="390087D0" w14:textId="0704D348" w:rsidR="001E7637" w:rsidRDefault="001E7637" w:rsidP="006F431A">
            <w:pPr>
              <w:rPr>
                <w:b/>
              </w:rPr>
            </w:pPr>
            <w:r>
              <w:rPr>
                <w:b/>
              </w:rPr>
              <w:t>Type of reviewer</w:t>
            </w:r>
          </w:p>
          <w:p w14:paraId="3E9046D6" w14:textId="00791682" w:rsidR="001E7637" w:rsidRPr="00014DC7" w:rsidRDefault="001E7637" w:rsidP="006F431A">
            <w:pPr>
              <w:rPr>
                <w:sz w:val="20"/>
                <w:szCs w:val="20"/>
              </w:rPr>
            </w:pPr>
            <w:r w:rsidRPr="00014DC7">
              <w:rPr>
                <w:sz w:val="20"/>
                <w:szCs w:val="20"/>
              </w:rPr>
              <w:t xml:space="preserve">Please let us know in what capacity you want to review studies.  This can be </w:t>
            </w:r>
            <w:r>
              <w:rPr>
                <w:sz w:val="20"/>
                <w:szCs w:val="20"/>
              </w:rPr>
              <w:t xml:space="preserve">on behalf of </w:t>
            </w:r>
            <w:r w:rsidRPr="00014DC7">
              <w:rPr>
                <w:sz w:val="20"/>
                <w:szCs w:val="20"/>
              </w:rPr>
              <w:t>your employer (trust, health board or private company), as an independent reviewer (sole trader or limited company) or both.</w:t>
            </w:r>
          </w:p>
        </w:tc>
        <w:tc>
          <w:tcPr>
            <w:tcW w:w="4490" w:type="dxa"/>
          </w:tcPr>
          <w:p w14:paraId="104C9197" w14:textId="1B31F5BC" w:rsidR="001E7637" w:rsidRDefault="00033EB4" w:rsidP="006F431A"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166348">
              <w:fldChar w:fldCharType="separate"/>
            </w:r>
            <w:r>
              <w:fldChar w:fldCharType="end"/>
            </w:r>
            <w:r>
              <w:t xml:space="preserve">   </w:t>
            </w:r>
            <w:r w:rsidR="001E7637">
              <w:t>Employer based</w:t>
            </w:r>
            <w:r w:rsidR="00962C58">
              <w:t xml:space="preserve"> (tick or cross here)</w:t>
            </w:r>
          </w:p>
          <w:p w14:paraId="0327FB73" w14:textId="0FA98FE4" w:rsidR="001E7637" w:rsidRDefault="00033EB4" w:rsidP="006F431A"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166348">
              <w:fldChar w:fldCharType="separate"/>
            </w:r>
            <w:r>
              <w:fldChar w:fldCharType="end"/>
            </w:r>
            <w:r>
              <w:t xml:space="preserve">   </w:t>
            </w:r>
            <w:r w:rsidR="001E7637">
              <w:t>Independent</w:t>
            </w:r>
            <w:r w:rsidR="00962C58">
              <w:t xml:space="preserve"> (tick or cross here)</w:t>
            </w:r>
          </w:p>
          <w:p w14:paraId="4BE1C61E" w14:textId="6C439C97" w:rsidR="001E7637" w:rsidRDefault="00033EB4" w:rsidP="001E7637"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166348">
              <w:fldChar w:fldCharType="separate"/>
            </w:r>
            <w:r>
              <w:fldChar w:fldCharType="end"/>
            </w:r>
            <w:r>
              <w:t xml:space="preserve">   </w:t>
            </w:r>
            <w:r w:rsidR="001E7637">
              <w:t>Both</w:t>
            </w:r>
            <w:r w:rsidR="00962C58">
              <w:t xml:space="preserve"> (tick </w:t>
            </w:r>
            <w:proofErr w:type="gramStart"/>
            <w:r w:rsidR="00962C58">
              <w:t>or</w:t>
            </w:r>
            <w:proofErr w:type="gramEnd"/>
            <w:r w:rsidR="00962C58">
              <w:t xml:space="preserve"> cross here)</w:t>
            </w:r>
          </w:p>
          <w:p w14:paraId="3FFA5D7A" w14:textId="275A3CF8" w:rsidR="001E7637" w:rsidRDefault="001E7637" w:rsidP="00602E77"/>
        </w:tc>
      </w:tr>
      <w:tr w:rsidR="0020231B" w14:paraId="5138BC19" w14:textId="77777777" w:rsidTr="002C7C72">
        <w:trPr>
          <w:cantSplit/>
        </w:trPr>
        <w:tc>
          <w:tcPr>
            <w:tcW w:w="4526" w:type="dxa"/>
            <w:shd w:val="clear" w:color="auto" w:fill="E8EDEE"/>
          </w:tcPr>
          <w:p w14:paraId="5BD73435" w14:textId="52257A0F" w:rsidR="0020231B" w:rsidRPr="005C727D" w:rsidRDefault="0020231B" w:rsidP="006F431A">
            <w:pPr>
              <w:rPr>
                <w:b/>
              </w:rPr>
            </w:pPr>
            <w:r w:rsidRPr="005C727D">
              <w:rPr>
                <w:b/>
              </w:rPr>
              <w:t>Job Title</w:t>
            </w:r>
          </w:p>
        </w:tc>
        <w:tc>
          <w:tcPr>
            <w:tcW w:w="4490" w:type="dxa"/>
          </w:tcPr>
          <w:p w14:paraId="69FAAFD7" w14:textId="77777777" w:rsidR="0020231B" w:rsidRDefault="0020231B" w:rsidP="006F431A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0231B" w14:paraId="01544B4B" w14:textId="77777777" w:rsidTr="002C7C72">
        <w:trPr>
          <w:cantSplit/>
        </w:trPr>
        <w:tc>
          <w:tcPr>
            <w:tcW w:w="4526" w:type="dxa"/>
            <w:shd w:val="clear" w:color="auto" w:fill="E8EDEE"/>
          </w:tcPr>
          <w:p w14:paraId="0894E1A1" w14:textId="61E6621C" w:rsidR="0020231B" w:rsidRDefault="0020231B" w:rsidP="006F431A">
            <w:pPr>
              <w:rPr>
                <w:b/>
              </w:rPr>
            </w:pPr>
            <w:r w:rsidRPr="005C727D">
              <w:rPr>
                <w:b/>
              </w:rPr>
              <w:t xml:space="preserve">Employing </w:t>
            </w:r>
            <w:r>
              <w:rPr>
                <w:b/>
              </w:rPr>
              <w:t>o</w:t>
            </w:r>
            <w:r w:rsidRPr="005C727D">
              <w:rPr>
                <w:b/>
              </w:rPr>
              <w:t>rganisation</w:t>
            </w:r>
            <w:r w:rsidR="00AB44E8">
              <w:rPr>
                <w:b/>
              </w:rPr>
              <w:t xml:space="preserve"> (Employer based</w:t>
            </w:r>
            <w:r w:rsidR="00033EB4">
              <w:rPr>
                <w:b/>
              </w:rPr>
              <w:t xml:space="preserve"> applicants</w:t>
            </w:r>
            <w:r w:rsidR="00AB44E8">
              <w:rPr>
                <w:b/>
              </w:rPr>
              <w:t xml:space="preserve"> only)</w:t>
            </w:r>
          </w:p>
          <w:p w14:paraId="52A08919" w14:textId="77777777" w:rsidR="0020231B" w:rsidRPr="005C727D" w:rsidRDefault="0020231B" w:rsidP="006F431A">
            <w:pPr>
              <w:rPr>
                <w:b/>
              </w:rPr>
            </w:pPr>
            <w:r w:rsidRPr="005E2CD5">
              <w:rPr>
                <w:sz w:val="20"/>
                <w:szCs w:val="20"/>
              </w:rPr>
              <w:t xml:space="preserve">Please </w:t>
            </w:r>
            <w:r>
              <w:rPr>
                <w:sz w:val="20"/>
                <w:szCs w:val="20"/>
              </w:rPr>
              <w:t>also include</w:t>
            </w:r>
            <w:r w:rsidRPr="005E2CD5">
              <w:rPr>
                <w:sz w:val="20"/>
                <w:szCs w:val="20"/>
              </w:rPr>
              <w:t xml:space="preserve"> the work address to which any post could be sent if necessary.</w:t>
            </w:r>
          </w:p>
        </w:tc>
        <w:tc>
          <w:tcPr>
            <w:tcW w:w="4490" w:type="dxa"/>
          </w:tcPr>
          <w:p w14:paraId="73B852FB" w14:textId="77777777" w:rsidR="0020231B" w:rsidRDefault="0020231B" w:rsidP="006F431A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0231B" w14:paraId="5DD34C55" w14:textId="77777777" w:rsidTr="002C7C72">
        <w:trPr>
          <w:cantSplit/>
        </w:trPr>
        <w:tc>
          <w:tcPr>
            <w:tcW w:w="4526" w:type="dxa"/>
            <w:shd w:val="clear" w:color="auto" w:fill="E8EDEE"/>
          </w:tcPr>
          <w:p w14:paraId="19D92323" w14:textId="5E007197" w:rsidR="0020231B" w:rsidRDefault="001E7637" w:rsidP="006F431A">
            <w:pPr>
              <w:rPr>
                <w:b/>
              </w:rPr>
            </w:pPr>
            <w:r>
              <w:rPr>
                <w:b/>
              </w:rPr>
              <w:t>E</w:t>
            </w:r>
            <w:r w:rsidR="0020231B" w:rsidRPr="005C727D">
              <w:rPr>
                <w:b/>
              </w:rPr>
              <w:t xml:space="preserve">mail </w:t>
            </w:r>
            <w:r w:rsidR="0020231B">
              <w:rPr>
                <w:b/>
              </w:rPr>
              <w:t>a</w:t>
            </w:r>
            <w:r w:rsidR="0020231B" w:rsidRPr="005C727D">
              <w:rPr>
                <w:b/>
              </w:rPr>
              <w:t>ddress</w:t>
            </w:r>
          </w:p>
          <w:p w14:paraId="3A25B39C" w14:textId="5212A883" w:rsidR="0020231B" w:rsidRPr="005C727D" w:rsidRDefault="0020231B" w:rsidP="006F431A">
            <w:pPr>
              <w:rPr>
                <w:b/>
              </w:rPr>
            </w:pPr>
            <w:r w:rsidRPr="005E2CD5">
              <w:rPr>
                <w:sz w:val="20"/>
                <w:szCs w:val="20"/>
              </w:rPr>
              <w:t>Please provide a secure email address that you access regularly and is not liable to become full.</w:t>
            </w:r>
            <w:r w:rsidR="000B5C1B">
              <w:rPr>
                <w:sz w:val="20"/>
                <w:szCs w:val="20"/>
              </w:rPr>
              <w:t xml:space="preserve"> </w:t>
            </w:r>
            <w:r w:rsidR="001E7637">
              <w:rPr>
                <w:sz w:val="20"/>
                <w:szCs w:val="20"/>
              </w:rPr>
              <w:t xml:space="preserve">If you wish to conduct reviews on behalf of your employer this should be a work email address.  </w:t>
            </w:r>
            <w:r w:rsidR="004370FF">
              <w:rPr>
                <w:sz w:val="20"/>
                <w:szCs w:val="20"/>
              </w:rPr>
              <w:t xml:space="preserve">If known, please indicate if there </w:t>
            </w:r>
            <w:r w:rsidR="006A2E61">
              <w:rPr>
                <w:sz w:val="20"/>
                <w:szCs w:val="20"/>
              </w:rPr>
              <w:t>is file size limit on this email account</w:t>
            </w:r>
            <w:r w:rsidR="004370FF">
              <w:rPr>
                <w:sz w:val="20"/>
                <w:szCs w:val="20"/>
              </w:rPr>
              <w:t xml:space="preserve"> e.g. can only accept attachments up to 5MB.</w:t>
            </w:r>
          </w:p>
        </w:tc>
        <w:tc>
          <w:tcPr>
            <w:tcW w:w="4490" w:type="dxa"/>
          </w:tcPr>
          <w:p w14:paraId="536827FF" w14:textId="234AD09E" w:rsidR="0020231B" w:rsidRDefault="0020231B" w:rsidP="006F431A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bookmarkStart w:id="2" w:name="_GoBack"/>
            <w:bookmarkEnd w:id="2"/>
            <w:r w:rsidR="00166348">
              <w:t> </w:t>
            </w:r>
            <w:r w:rsidR="00166348">
              <w:t> </w:t>
            </w:r>
            <w:r w:rsidR="00166348">
              <w:t> </w:t>
            </w:r>
            <w:r w:rsidR="00166348">
              <w:t> </w:t>
            </w:r>
            <w:r w:rsidR="00166348">
              <w:t> </w:t>
            </w:r>
            <w:r>
              <w:fldChar w:fldCharType="end"/>
            </w:r>
          </w:p>
        </w:tc>
      </w:tr>
      <w:tr w:rsidR="005D5C3E" w14:paraId="18C51B72" w14:textId="77777777" w:rsidTr="002C7C72">
        <w:trPr>
          <w:cantSplit/>
        </w:trPr>
        <w:tc>
          <w:tcPr>
            <w:tcW w:w="4526" w:type="dxa"/>
            <w:shd w:val="clear" w:color="auto" w:fill="E8EDEE"/>
          </w:tcPr>
          <w:p w14:paraId="2537BE5D" w14:textId="77777777" w:rsidR="005D5C3E" w:rsidRDefault="005D5C3E" w:rsidP="006F431A">
            <w:pPr>
              <w:rPr>
                <w:b/>
              </w:rPr>
            </w:pPr>
            <w:r>
              <w:rPr>
                <w:b/>
              </w:rPr>
              <w:t>IRAS authorisation email address</w:t>
            </w:r>
          </w:p>
          <w:p w14:paraId="7ADB1996" w14:textId="1FF79F94" w:rsidR="005D5C3E" w:rsidRPr="00266EB6" w:rsidRDefault="005D5C3E" w:rsidP="006F43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Please provide the email address you use for IRAS authorisation if this differs from </w:t>
            </w:r>
            <w:r w:rsidR="00730B83">
              <w:rPr>
                <w:sz w:val="20"/>
                <w:szCs w:val="20"/>
              </w:rPr>
              <w:t>the</w:t>
            </w:r>
            <w:r>
              <w:rPr>
                <w:sz w:val="20"/>
                <w:szCs w:val="20"/>
              </w:rPr>
              <w:t xml:space="preserve"> email address provided above.</w:t>
            </w:r>
          </w:p>
        </w:tc>
        <w:tc>
          <w:tcPr>
            <w:tcW w:w="4490" w:type="dxa"/>
          </w:tcPr>
          <w:p w14:paraId="427189ED" w14:textId="78D700D4" w:rsidR="005D5C3E" w:rsidRDefault="0063342B" w:rsidP="006F431A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0231B" w14:paraId="26533D53" w14:textId="77777777" w:rsidTr="002C7C72">
        <w:trPr>
          <w:cantSplit/>
        </w:trPr>
        <w:tc>
          <w:tcPr>
            <w:tcW w:w="4526" w:type="dxa"/>
            <w:shd w:val="clear" w:color="auto" w:fill="E8EDEE"/>
          </w:tcPr>
          <w:p w14:paraId="0E244BE6" w14:textId="58D6ADBE" w:rsidR="0020231B" w:rsidRDefault="001E7637" w:rsidP="006F431A">
            <w:pPr>
              <w:rPr>
                <w:b/>
              </w:rPr>
            </w:pPr>
            <w:r>
              <w:rPr>
                <w:b/>
              </w:rPr>
              <w:t>C</w:t>
            </w:r>
            <w:r w:rsidR="0020231B">
              <w:rPr>
                <w:b/>
              </w:rPr>
              <w:t>ontact telephone n</w:t>
            </w:r>
            <w:r w:rsidR="0020231B" w:rsidRPr="005C727D">
              <w:rPr>
                <w:b/>
              </w:rPr>
              <w:t>umber</w:t>
            </w:r>
          </w:p>
          <w:p w14:paraId="21806310" w14:textId="77777777" w:rsidR="0020231B" w:rsidRPr="005C727D" w:rsidRDefault="0020231B" w:rsidP="006F431A">
            <w:pPr>
              <w:rPr>
                <w:b/>
              </w:rPr>
            </w:pPr>
            <w:r w:rsidRPr="005E2CD5">
              <w:rPr>
                <w:sz w:val="20"/>
                <w:szCs w:val="20"/>
              </w:rPr>
              <w:t>Please provide a phone number on which you are happy to be contacted in work hours with voicemail which you will access regularly.</w:t>
            </w:r>
          </w:p>
        </w:tc>
        <w:tc>
          <w:tcPr>
            <w:tcW w:w="4490" w:type="dxa"/>
          </w:tcPr>
          <w:p w14:paraId="5565329B" w14:textId="77777777" w:rsidR="0020231B" w:rsidRDefault="0020231B" w:rsidP="006F431A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0231B" w14:paraId="7B65B01C" w14:textId="77777777" w:rsidTr="002C7C72">
        <w:trPr>
          <w:cantSplit/>
        </w:trPr>
        <w:tc>
          <w:tcPr>
            <w:tcW w:w="4526" w:type="dxa"/>
            <w:shd w:val="clear" w:color="auto" w:fill="E8EDEE"/>
          </w:tcPr>
          <w:p w14:paraId="62646AE6" w14:textId="0BDD47CC" w:rsidR="0020231B" w:rsidRPr="005C727D" w:rsidRDefault="0020231B" w:rsidP="006F431A">
            <w:pPr>
              <w:rPr>
                <w:b/>
              </w:rPr>
            </w:pPr>
            <w:r w:rsidRPr="005C727D">
              <w:rPr>
                <w:b/>
              </w:rPr>
              <w:t xml:space="preserve">Line Manager’s </w:t>
            </w:r>
            <w:r>
              <w:rPr>
                <w:b/>
              </w:rPr>
              <w:t>n</w:t>
            </w:r>
            <w:r w:rsidRPr="005C727D">
              <w:rPr>
                <w:b/>
              </w:rPr>
              <w:t>ame</w:t>
            </w:r>
            <w:r w:rsidR="00AB44E8">
              <w:rPr>
                <w:b/>
              </w:rPr>
              <w:t xml:space="preserve"> (Employer based </w:t>
            </w:r>
            <w:r w:rsidR="00033EB4">
              <w:rPr>
                <w:b/>
              </w:rPr>
              <w:t xml:space="preserve">applicants </w:t>
            </w:r>
            <w:r w:rsidR="00AB44E8">
              <w:rPr>
                <w:b/>
              </w:rPr>
              <w:t>only)</w:t>
            </w:r>
          </w:p>
        </w:tc>
        <w:tc>
          <w:tcPr>
            <w:tcW w:w="4490" w:type="dxa"/>
          </w:tcPr>
          <w:p w14:paraId="4165D9EA" w14:textId="77777777" w:rsidR="0020231B" w:rsidRDefault="0020231B" w:rsidP="006F431A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0231B" w14:paraId="544CB842" w14:textId="77777777" w:rsidTr="002C7C72">
        <w:trPr>
          <w:cantSplit/>
        </w:trPr>
        <w:tc>
          <w:tcPr>
            <w:tcW w:w="4526" w:type="dxa"/>
            <w:shd w:val="clear" w:color="auto" w:fill="E8EDEE"/>
          </w:tcPr>
          <w:p w14:paraId="072214AB" w14:textId="6EB03480" w:rsidR="0020231B" w:rsidRPr="005C727D" w:rsidRDefault="0020231B" w:rsidP="006F431A">
            <w:pPr>
              <w:rPr>
                <w:b/>
              </w:rPr>
            </w:pPr>
            <w:r w:rsidRPr="005C727D">
              <w:rPr>
                <w:b/>
              </w:rPr>
              <w:t xml:space="preserve">Line Manager’s </w:t>
            </w:r>
            <w:r>
              <w:rPr>
                <w:b/>
              </w:rPr>
              <w:t>e</w:t>
            </w:r>
            <w:r w:rsidRPr="005C727D">
              <w:rPr>
                <w:b/>
              </w:rPr>
              <w:t xml:space="preserve">mail </w:t>
            </w:r>
            <w:r>
              <w:rPr>
                <w:b/>
              </w:rPr>
              <w:t>a</w:t>
            </w:r>
            <w:r w:rsidRPr="005C727D">
              <w:rPr>
                <w:b/>
              </w:rPr>
              <w:t>ddress</w:t>
            </w:r>
            <w:r w:rsidR="00AB44E8">
              <w:rPr>
                <w:b/>
              </w:rPr>
              <w:t xml:space="preserve"> (Employer based</w:t>
            </w:r>
            <w:r w:rsidR="00033EB4">
              <w:rPr>
                <w:b/>
              </w:rPr>
              <w:t xml:space="preserve"> applicants</w:t>
            </w:r>
            <w:r w:rsidR="00AB44E8">
              <w:rPr>
                <w:b/>
              </w:rPr>
              <w:t xml:space="preserve"> only)</w:t>
            </w:r>
          </w:p>
        </w:tc>
        <w:tc>
          <w:tcPr>
            <w:tcW w:w="4490" w:type="dxa"/>
          </w:tcPr>
          <w:p w14:paraId="417F8637" w14:textId="77777777" w:rsidR="0020231B" w:rsidRDefault="0020231B" w:rsidP="006F431A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0231B" w14:paraId="7A21076D" w14:textId="77777777" w:rsidTr="002C7C72">
        <w:trPr>
          <w:cantSplit/>
        </w:trPr>
        <w:tc>
          <w:tcPr>
            <w:tcW w:w="4526" w:type="dxa"/>
            <w:shd w:val="clear" w:color="auto" w:fill="E8EDEE"/>
          </w:tcPr>
          <w:p w14:paraId="1E45925F" w14:textId="58EC19F5" w:rsidR="0020231B" w:rsidRDefault="0020231B" w:rsidP="006F431A">
            <w:pPr>
              <w:rPr>
                <w:b/>
              </w:rPr>
            </w:pPr>
            <w:r w:rsidRPr="005C727D">
              <w:rPr>
                <w:b/>
              </w:rPr>
              <w:t xml:space="preserve">Line Manager’s </w:t>
            </w:r>
            <w:r>
              <w:rPr>
                <w:b/>
              </w:rPr>
              <w:t>c</w:t>
            </w:r>
            <w:r w:rsidRPr="005C727D">
              <w:rPr>
                <w:b/>
              </w:rPr>
              <w:t xml:space="preserve">ontact </w:t>
            </w:r>
            <w:r>
              <w:rPr>
                <w:b/>
              </w:rPr>
              <w:t>t</w:t>
            </w:r>
            <w:r w:rsidRPr="005C727D">
              <w:rPr>
                <w:b/>
              </w:rPr>
              <w:t xml:space="preserve">elephone </w:t>
            </w:r>
            <w:r>
              <w:rPr>
                <w:b/>
              </w:rPr>
              <w:t>n</w:t>
            </w:r>
            <w:r w:rsidRPr="005C727D">
              <w:rPr>
                <w:b/>
              </w:rPr>
              <w:t>umber</w:t>
            </w:r>
            <w:r w:rsidR="00AB44E8">
              <w:rPr>
                <w:b/>
              </w:rPr>
              <w:t xml:space="preserve"> (Employer based</w:t>
            </w:r>
            <w:r w:rsidR="00033EB4">
              <w:rPr>
                <w:b/>
              </w:rPr>
              <w:t xml:space="preserve"> applicants</w:t>
            </w:r>
            <w:r w:rsidR="00AB44E8">
              <w:rPr>
                <w:b/>
              </w:rPr>
              <w:t xml:space="preserve"> only)</w:t>
            </w:r>
          </w:p>
          <w:p w14:paraId="6E0D0A8B" w14:textId="77777777" w:rsidR="0020231B" w:rsidRPr="001636C4" w:rsidRDefault="0020231B" w:rsidP="006F431A">
            <w:pPr>
              <w:rPr>
                <w:sz w:val="20"/>
                <w:szCs w:val="20"/>
              </w:rPr>
            </w:pPr>
            <w:r w:rsidRPr="001636C4">
              <w:rPr>
                <w:sz w:val="20"/>
                <w:szCs w:val="20"/>
              </w:rPr>
              <w:t xml:space="preserve">Please be aware that if we are unable to contact you for a long period of </w:t>
            </w:r>
            <w:proofErr w:type="gramStart"/>
            <w:r w:rsidRPr="001636C4">
              <w:rPr>
                <w:sz w:val="20"/>
                <w:szCs w:val="20"/>
              </w:rPr>
              <w:t>time</w:t>
            </w:r>
            <w:proofErr w:type="gramEnd"/>
            <w:r w:rsidRPr="001636C4">
              <w:rPr>
                <w:sz w:val="20"/>
                <w:szCs w:val="20"/>
              </w:rPr>
              <w:t xml:space="preserve"> we may contact your line manager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490" w:type="dxa"/>
          </w:tcPr>
          <w:p w14:paraId="055A7401" w14:textId="77777777" w:rsidR="0020231B" w:rsidRDefault="0020231B" w:rsidP="006F431A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0231B" w14:paraId="266075E2" w14:textId="77777777" w:rsidTr="002C7C72">
        <w:trPr>
          <w:cantSplit/>
        </w:trPr>
        <w:tc>
          <w:tcPr>
            <w:tcW w:w="4526" w:type="dxa"/>
            <w:shd w:val="clear" w:color="auto" w:fill="E8EDEE"/>
          </w:tcPr>
          <w:p w14:paraId="6026E239" w14:textId="77777777" w:rsidR="0020231B" w:rsidRPr="005C727D" w:rsidRDefault="0020231B" w:rsidP="006F431A">
            <w:pPr>
              <w:rPr>
                <w:b/>
              </w:rPr>
            </w:pPr>
            <w:r>
              <w:rPr>
                <w:b/>
              </w:rPr>
              <w:lastRenderedPageBreak/>
              <w:t>Reviewer post</w:t>
            </w:r>
            <w:r w:rsidRPr="005C727D">
              <w:rPr>
                <w:b/>
              </w:rPr>
              <w:t xml:space="preserve"> </w:t>
            </w:r>
            <w:r>
              <w:rPr>
                <w:b/>
              </w:rPr>
              <w:t>applying f</w:t>
            </w:r>
            <w:r w:rsidRPr="005C727D">
              <w:rPr>
                <w:b/>
              </w:rPr>
              <w:t>or</w:t>
            </w:r>
          </w:p>
          <w:p w14:paraId="4EC187B0" w14:textId="77777777" w:rsidR="0020231B" w:rsidRPr="005C727D" w:rsidRDefault="0020231B" w:rsidP="006F431A">
            <w:pPr>
              <w:rPr>
                <w:b/>
              </w:rPr>
            </w:pPr>
            <w:r w:rsidRPr="005E2CD5">
              <w:rPr>
                <w:sz w:val="20"/>
              </w:rPr>
              <w:t>(please tick one only)</w:t>
            </w:r>
          </w:p>
        </w:tc>
        <w:tc>
          <w:tcPr>
            <w:tcW w:w="4490" w:type="dxa"/>
          </w:tcPr>
          <w:p w14:paraId="717F42C0" w14:textId="5F0FD898" w:rsidR="0020231B" w:rsidRDefault="0020231B" w:rsidP="006F431A"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"/>
            <w:r>
              <w:instrText xml:space="preserve"> FORMCHECKBOX </w:instrText>
            </w:r>
            <w:r w:rsidR="00166348">
              <w:fldChar w:fldCharType="separate"/>
            </w:r>
            <w:r>
              <w:fldChar w:fldCharType="end"/>
            </w:r>
            <w:bookmarkEnd w:id="3"/>
            <w:r>
              <w:t xml:space="preserve">   CRE </w:t>
            </w:r>
            <w:r w:rsidR="00FC42E9">
              <w:t>r</w:t>
            </w:r>
            <w:r>
              <w:t>eviewer</w:t>
            </w:r>
            <w:r w:rsidR="00962C58">
              <w:t xml:space="preserve"> </w:t>
            </w:r>
          </w:p>
          <w:p w14:paraId="3A30BB75" w14:textId="4215F2C9" w:rsidR="0020231B" w:rsidRDefault="0020231B" w:rsidP="006F431A"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2"/>
            <w:r>
              <w:instrText xml:space="preserve"> FORMCHECKBOX </w:instrText>
            </w:r>
            <w:r w:rsidR="00166348">
              <w:fldChar w:fldCharType="separate"/>
            </w:r>
            <w:r>
              <w:fldChar w:fldCharType="end"/>
            </w:r>
            <w:bookmarkEnd w:id="4"/>
            <w:r>
              <w:t xml:space="preserve">   MPE </w:t>
            </w:r>
            <w:r w:rsidR="00FC42E9">
              <w:t>r</w:t>
            </w:r>
            <w:r>
              <w:t>eviewer</w:t>
            </w:r>
            <w:r w:rsidR="00962C58">
              <w:t xml:space="preserve"> </w:t>
            </w:r>
          </w:p>
          <w:p w14:paraId="7A944D25" w14:textId="77777777" w:rsidR="0020231B" w:rsidRDefault="0020231B" w:rsidP="006F431A"/>
        </w:tc>
      </w:tr>
      <w:tr w:rsidR="0020231B" w14:paraId="1C947131" w14:textId="77777777" w:rsidTr="002C7C72">
        <w:trPr>
          <w:cantSplit/>
        </w:trPr>
        <w:tc>
          <w:tcPr>
            <w:tcW w:w="4526" w:type="dxa"/>
            <w:tcBorders>
              <w:bottom w:val="single" w:sz="4" w:space="0" w:color="auto"/>
            </w:tcBorders>
            <w:shd w:val="clear" w:color="auto" w:fill="E8EDEE"/>
          </w:tcPr>
          <w:p w14:paraId="5D973917" w14:textId="6C7E30A3" w:rsidR="0020231B" w:rsidRDefault="0020231B" w:rsidP="006F431A">
            <w:r>
              <w:rPr>
                <w:b/>
              </w:rPr>
              <w:t>Which s</w:t>
            </w:r>
            <w:r w:rsidR="002E2A59">
              <w:rPr>
                <w:b/>
              </w:rPr>
              <w:t>ubmissions</w:t>
            </w:r>
            <w:r>
              <w:rPr>
                <w:b/>
              </w:rPr>
              <w:t xml:space="preserve"> will you review?</w:t>
            </w:r>
          </w:p>
          <w:p w14:paraId="0D7606F8" w14:textId="77777777" w:rsidR="0020231B" w:rsidRDefault="0020231B" w:rsidP="006F431A">
            <w:pPr>
              <w:rPr>
                <w:b/>
              </w:rPr>
            </w:pPr>
            <w:r w:rsidRPr="005E2CD5">
              <w:rPr>
                <w:sz w:val="20"/>
              </w:rPr>
              <w:t>(please tick all that apply)</w:t>
            </w:r>
          </w:p>
        </w:tc>
        <w:tc>
          <w:tcPr>
            <w:tcW w:w="4490" w:type="dxa"/>
            <w:tcBorders>
              <w:bottom w:val="single" w:sz="4" w:space="0" w:color="auto"/>
            </w:tcBorders>
          </w:tcPr>
          <w:p w14:paraId="03F602E2" w14:textId="22359E1F" w:rsidR="0020231B" w:rsidRDefault="0020231B" w:rsidP="006F431A"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66348">
              <w:fldChar w:fldCharType="separate"/>
            </w:r>
            <w:r>
              <w:fldChar w:fldCharType="end"/>
            </w:r>
            <w:r>
              <w:t xml:space="preserve">   HRA-managed</w:t>
            </w:r>
            <w:r w:rsidR="00962C58">
              <w:t xml:space="preserve"> </w:t>
            </w:r>
          </w:p>
          <w:p w14:paraId="0FD940B7" w14:textId="7DF5154F" w:rsidR="0020231B" w:rsidRDefault="0020231B" w:rsidP="006F431A"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66348">
              <w:fldChar w:fldCharType="separate"/>
            </w:r>
            <w:r>
              <w:fldChar w:fldCharType="end"/>
            </w:r>
            <w:r>
              <w:t xml:space="preserve">   Self-</w:t>
            </w:r>
            <w:r w:rsidRPr="00E232BB">
              <w:t>managed</w:t>
            </w:r>
            <w:r w:rsidR="00962C58">
              <w:t xml:space="preserve"> </w:t>
            </w:r>
          </w:p>
        </w:tc>
      </w:tr>
      <w:tr w:rsidR="002E2A59" w14:paraId="6D331678" w14:textId="77777777" w:rsidTr="002C7C72">
        <w:trPr>
          <w:cantSplit/>
        </w:trPr>
        <w:tc>
          <w:tcPr>
            <w:tcW w:w="4526" w:type="dxa"/>
            <w:tcBorders>
              <w:bottom w:val="single" w:sz="4" w:space="0" w:color="auto"/>
            </w:tcBorders>
            <w:shd w:val="clear" w:color="auto" w:fill="E8EDEE"/>
          </w:tcPr>
          <w:p w14:paraId="1BE71AD0" w14:textId="4C60D88C" w:rsidR="002E2A59" w:rsidRDefault="002E2A59" w:rsidP="006F431A">
            <w:pPr>
              <w:rPr>
                <w:b/>
              </w:rPr>
            </w:pPr>
            <w:r>
              <w:rPr>
                <w:b/>
              </w:rPr>
              <w:t>If you will review self-managed submissions, please specify which organisations you will do this on behalf of</w:t>
            </w:r>
          </w:p>
        </w:tc>
        <w:tc>
          <w:tcPr>
            <w:tcW w:w="4490" w:type="dxa"/>
            <w:tcBorders>
              <w:bottom w:val="single" w:sz="4" w:space="0" w:color="auto"/>
            </w:tcBorders>
          </w:tcPr>
          <w:p w14:paraId="0BFC681F" w14:textId="4D64107E" w:rsidR="002E2A59" w:rsidRDefault="002E2A59" w:rsidP="006F431A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74B5CA7" w14:textId="0D8CBA8E" w:rsidR="0020231B" w:rsidRDefault="0020231B" w:rsidP="0020231B"/>
    <w:p w14:paraId="7C3EF6DA" w14:textId="77777777" w:rsidR="002C7C72" w:rsidRDefault="002C7C72" w:rsidP="002C7C72">
      <w:pPr>
        <w:pStyle w:val="Heading2"/>
      </w:pPr>
      <w:r>
        <w:t>Section 2: To be completed by applicants in Scotland only. Payments information.</w:t>
      </w:r>
    </w:p>
    <w:p w14:paraId="74585843" w14:textId="77777777" w:rsidR="002C7C72" w:rsidRDefault="002C7C72" w:rsidP="0020231B"/>
    <w:tbl>
      <w:tblPr>
        <w:tblStyle w:val="TableGrid"/>
        <w:tblW w:w="9026" w:type="dxa"/>
        <w:tblInd w:w="-5" w:type="dxa"/>
        <w:tblLook w:val="04A0" w:firstRow="1" w:lastRow="0" w:firstColumn="1" w:lastColumn="0" w:noHBand="0" w:noVBand="1"/>
      </w:tblPr>
      <w:tblGrid>
        <w:gridCol w:w="4518"/>
        <w:gridCol w:w="4508"/>
      </w:tblGrid>
      <w:tr w:rsidR="0020231B" w14:paraId="574779F6" w14:textId="77777777" w:rsidTr="002C7C72">
        <w:tc>
          <w:tcPr>
            <w:tcW w:w="45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DEE"/>
          </w:tcPr>
          <w:p w14:paraId="73488C9F" w14:textId="77777777" w:rsidR="0020231B" w:rsidRDefault="0020231B" w:rsidP="006F431A">
            <w:pPr>
              <w:rPr>
                <w:b/>
              </w:rPr>
            </w:pPr>
            <w:r>
              <w:rPr>
                <w:b/>
              </w:rPr>
              <w:t>What will be your charge for the conduct of the review?</w:t>
            </w:r>
          </w:p>
          <w:p w14:paraId="4147B74F" w14:textId="50B2EDE6" w:rsidR="0020231B" w:rsidRPr="005643A3" w:rsidRDefault="0020231B" w:rsidP="006F43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Please be as specific as possible as this will assist the HRA in assigning appropriate </w:t>
            </w:r>
            <w:r w:rsidR="002C7C72">
              <w:rPr>
                <w:sz w:val="20"/>
                <w:szCs w:val="20"/>
              </w:rPr>
              <w:t>r</w:t>
            </w:r>
            <w:r>
              <w:rPr>
                <w:sz w:val="20"/>
                <w:szCs w:val="20"/>
              </w:rPr>
              <w:t>eviewers. Please specify whether your charges include VAT or not</w:t>
            </w:r>
          </w:p>
        </w:tc>
        <w:tc>
          <w:tcPr>
            <w:tcW w:w="45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01BCD" w14:textId="77777777" w:rsidR="0020231B" w:rsidRPr="00C54164" w:rsidRDefault="0020231B" w:rsidP="006F431A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64BF6D5" w14:textId="53A76F62" w:rsidR="00F2364B" w:rsidRDefault="00F2364B" w:rsidP="0020231B"/>
    <w:p w14:paraId="35AF7C05" w14:textId="77777777" w:rsidR="002C7C72" w:rsidRDefault="002C7C72" w:rsidP="002C7C72">
      <w:pPr>
        <w:pStyle w:val="Heading2"/>
      </w:pPr>
      <w:r>
        <w:t>Section 3: To be completed by CREs only. Specialisms information</w:t>
      </w:r>
    </w:p>
    <w:p w14:paraId="5968F7DD" w14:textId="2AF9BD64" w:rsidR="002C7C72" w:rsidRDefault="002C7C72" w:rsidP="0020231B"/>
    <w:tbl>
      <w:tblPr>
        <w:tblStyle w:val="TableGrid"/>
        <w:tblpPr w:leftFromText="180" w:rightFromText="180" w:vertAnchor="text" w:horzAnchor="margin" w:tblpY="-34"/>
        <w:tblW w:w="0" w:type="auto"/>
        <w:tblLook w:val="04A0" w:firstRow="1" w:lastRow="0" w:firstColumn="1" w:lastColumn="0" w:noHBand="0" w:noVBand="1"/>
      </w:tblPr>
      <w:tblGrid>
        <w:gridCol w:w="4621"/>
        <w:gridCol w:w="4395"/>
      </w:tblGrid>
      <w:tr w:rsidR="002C7C72" w14:paraId="4EB29B65" w14:textId="77777777" w:rsidTr="002C7C72">
        <w:tc>
          <w:tcPr>
            <w:tcW w:w="4621" w:type="dxa"/>
            <w:shd w:val="clear" w:color="auto" w:fill="E8EDEE"/>
          </w:tcPr>
          <w:p w14:paraId="5DF19A90" w14:textId="77777777" w:rsidR="002C7C72" w:rsidRDefault="002C7C72" w:rsidP="002C7C72">
            <w:r>
              <w:rPr>
                <w:b/>
              </w:rPr>
              <w:t>Modalities</w:t>
            </w:r>
          </w:p>
          <w:p w14:paraId="18C37549" w14:textId="77777777" w:rsidR="002C7C72" w:rsidRPr="00C04E93" w:rsidRDefault="002C7C72" w:rsidP="002C7C72">
            <w:pPr>
              <w:spacing w:after="200" w:line="276" w:lineRule="auto"/>
              <w:rPr>
                <w:sz w:val="20"/>
                <w:szCs w:val="20"/>
              </w:rPr>
            </w:pPr>
            <w:r w:rsidRPr="00C04E93">
              <w:rPr>
                <w:sz w:val="20"/>
                <w:szCs w:val="20"/>
              </w:rPr>
              <w:t>(please tick all modalities you have expertise in)</w:t>
            </w:r>
          </w:p>
        </w:tc>
        <w:tc>
          <w:tcPr>
            <w:tcW w:w="4395" w:type="dxa"/>
          </w:tcPr>
          <w:p w14:paraId="1D77255F" w14:textId="40596F77" w:rsidR="002C7C72" w:rsidRDefault="002C7C72" w:rsidP="002C7C72"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66348">
              <w:fldChar w:fldCharType="separate"/>
            </w:r>
            <w:r>
              <w:fldChar w:fldCharType="end"/>
            </w:r>
            <w:r>
              <w:t xml:space="preserve">   Radiology</w:t>
            </w:r>
            <w:r w:rsidR="00962C58">
              <w:t xml:space="preserve"> </w:t>
            </w:r>
          </w:p>
          <w:p w14:paraId="7EE17BA9" w14:textId="2485E972" w:rsidR="002C7C72" w:rsidRDefault="002C7C72" w:rsidP="002C7C72"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66348">
              <w:fldChar w:fldCharType="separate"/>
            </w:r>
            <w:r>
              <w:fldChar w:fldCharType="end"/>
            </w:r>
            <w:r>
              <w:t xml:space="preserve">   Nuclear medicine (all diagnostic procedures)</w:t>
            </w:r>
            <w:r w:rsidR="00962C58">
              <w:t xml:space="preserve"> </w:t>
            </w:r>
          </w:p>
          <w:p w14:paraId="2B51ED8B" w14:textId="12FA39BE" w:rsidR="002C7C72" w:rsidRDefault="002C7C72" w:rsidP="002C7C72"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66348">
              <w:fldChar w:fldCharType="separate"/>
            </w:r>
            <w:r>
              <w:fldChar w:fldCharType="end"/>
            </w:r>
            <w:r>
              <w:t xml:space="preserve">   Nuclear medicine (therapeutic procedures)</w:t>
            </w:r>
            <w:r w:rsidR="00962C58">
              <w:t xml:space="preserve"> </w:t>
            </w:r>
          </w:p>
          <w:p w14:paraId="0112BDC0" w14:textId="1555ADD3" w:rsidR="002C7C72" w:rsidRDefault="002C7C72" w:rsidP="002C7C72"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66348">
              <w:fldChar w:fldCharType="separate"/>
            </w:r>
            <w:r>
              <w:fldChar w:fldCharType="end"/>
            </w:r>
            <w:r>
              <w:t xml:space="preserve">   Radiotherapy</w:t>
            </w:r>
            <w:r w:rsidR="00962C58">
              <w:t xml:space="preserve"> </w:t>
            </w:r>
          </w:p>
          <w:p w14:paraId="47061078" w14:textId="77777777" w:rsidR="002C7C72" w:rsidRDefault="002C7C72" w:rsidP="002C7C72">
            <w:r>
              <w:t xml:space="preserve">Additional information:   </w:t>
            </w: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C7C72" w14:paraId="33562048" w14:textId="77777777" w:rsidTr="002C7C72">
        <w:tc>
          <w:tcPr>
            <w:tcW w:w="4621" w:type="dxa"/>
            <w:shd w:val="clear" w:color="auto" w:fill="E8EDEE"/>
          </w:tcPr>
          <w:p w14:paraId="350041CA" w14:textId="77777777" w:rsidR="002C7C72" w:rsidRDefault="002C7C72" w:rsidP="002C7C72">
            <w:r>
              <w:rPr>
                <w:b/>
              </w:rPr>
              <w:t>Clinical knowledge</w:t>
            </w:r>
          </w:p>
          <w:p w14:paraId="65E8C2E3" w14:textId="77777777" w:rsidR="002C7C72" w:rsidRPr="00C04E93" w:rsidRDefault="002C7C72" w:rsidP="002C7C72">
            <w:pPr>
              <w:spacing w:after="200" w:line="276" w:lineRule="auto"/>
              <w:rPr>
                <w:sz w:val="20"/>
                <w:szCs w:val="20"/>
              </w:rPr>
            </w:pPr>
            <w:r w:rsidRPr="00C04E93">
              <w:rPr>
                <w:sz w:val="20"/>
                <w:szCs w:val="20"/>
              </w:rPr>
              <w:t>(please tick all areas you have clinical expertise in)</w:t>
            </w:r>
          </w:p>
        </w:tc>
        <w:tc>
          <w:tcPr>
            <w:tcW w:w="4395" w:type="dxa"/>
          </w:tcPr>
          <w:p w14:paraId="2D897CDF" w14:textId="5D171208" w:rsidR="002C7C72" w:rsidRDefault="002C7C72" w:rsidP="002C7C72"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66348">
              <w:fldChar w:fldCharType="separate"/>
            </w:r>
            <w:r>
              <w:fldChar w:fldCharType="end"/>
            </w:r>
            <w:r>
              <w:t xml:space="preserve">   Cardiology</w:t>
            </w:r>
            <w:r w:rsidR="00962C58">
              <w:t xml:space="preserve"> </w:t>
            </w:r>
          </w:p>
          <w:p w14:paraId="0E883AE6" w14:textId="7C4F8941" w:rsidR="002C7C72" w:rsidRDefault="002C7C72" w:rsidP="002C7C72"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66348">
              <w:fldChar w:fldCharType="separate"/>
            </w:r>
            <w:r>
              <w:fldChar w:fldCharType="end"/>
            </w:r>
            <w:r>
              <w:t xml:space="preserve">   Neurology</w:t>
            </w:r>
            <w:r w:rsidR="00962C58">
              <w:t xml:space="preserve"> </w:t>
            </w:r>
          </w:p>
          <w:p w14:paraId="1B4852C3" w14:textId="59E68A2B" w:rsidR="002C7C72" w:rsidRDefault="002C7C72" w:rsidP="002C7C72"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66348">
              <w:fldChar w:fldCharType="separate"/>
            </w:r>
            <w:r>
              <w:fldChar w:fldCharType="end"/>
            </w:r>
            <w:r>
              <w:t xml:space="preserve">   Oncology</w:t>
            </w:r>
            <w:r w:rsidR="00962C58">
              <w:t xml:space="preserve"> </w:t>
            </w:r>
          </w:p>
          <w:p w14:paraId="409BC813" w14:textId="252C8564" w:rsidR="002C7C72" w:rsidRDefault="002C7C72" w:rsidP="002C7C72"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66348">
              <w:fldChar w:fldCharType="separate"/>
            </w:r>
            <w:r>
              <w:fldChar w:fldCharType="end"/>
            </w:r>
            <w:r>
              <w:t xml:space="preserve">   Paediatrics</w:t>
            </w:r>
            <w:r w:rsidR="00962C58">
              <w:t xml:space="preserve"> </w:t>
            </w:r>
          </w:p>
          <w:p w14:paraId="33575473" w14:textId="77777777" w:rsidR="002C7C72" w:rsidRDefault="002C7C72" w:rsidP="002C7C72"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66348">
              <w:fldChar w:fldCharType="separate"/>
            </w:r>
            <w:r>
              <w:fldChar w:fldCharType="end"/>
            </w:r>
            <w:r>
              <w:t xml:space="preserve">   Rheumatology</w:t>
            </w:r>
          </w:p>
          <w:p w14:paraId="384F878F" w14:textId="77777777" w:rsidR="002C7C72" w:rsidRDefault="002C7C72" w:rsidP="002C7C72"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66348">
              <w:fldChar w:fldCharType="separate"/>
            </w:r>
            <w:r>
              <w:fldChar w:fldCharType="end"/>
            </w:r>
            <w:r>
              <w:t xml:space="preserve">   Vascular specialities</w:t>
            </w:r>
          </w:p>
          <w:p w14:paraId="5E10533C" w14:textId="77777777" w:rsidR="002C7C72" w:rsidRDefault="002C7C72" w:rsidP="002C7C72"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66348">
              <w:fldChar w:fldCharType="separate"/>
            </w:r>
            <w:r>
              <w:fldChar w:fldCharType="end"/>
            </w:r>
            <w:r>
              <w:t xml:space="preserve">   Other; please specify:    </w:t>
            </w: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C7C72" w14:paraId="44993BE7" w14:textId="77777777" w:rsidTr="002C7C72">
        <w:tc>
          <w:tcPr>
            <w:tcW w:w="4621" w:type="dxa"/>
            <w:shd w:val="clear" w:color="auto" w:fill="E8EDEE"/>
          </w:tcPr>
          <w:p w14:paraId="0A212AD3" w14:textId="77777777" w:rsidR="002C7C72" w:rsidRDefault="002C7C72" w:rsidP="002C7C72">
            <w:pPr>
              <w:rPr>
                <w:b/>
              </w:rPr>
            </w:pPr>
            <w:r>
              <w:rPr>
                <w:b/>
              </w:rPr>
              <w:t>W</w:t>
            </w:r>
            <w:r w:rsidRPr="00163BB7">
              <w:rPr>
                <w:b/>
              </w:rPr>
              <w:t>ould you be prepared to consider reviewing scans outside your specialist area for common (general radiology) tests</w:t>
            </w:r>
            <w:r>
              <w:rPr>
                <w:b/>
              </w:rPr>
              <w:t>?</w:t>
            </w:r>
          </w:p>
          <w:p w14:paraId="35748AC3" w14:textId="77777777" w:rsidR="002C7C72" w:rsidRPr="005504E6" w:rsidRDefault="002C7C72" w:rsidP="002C7C72">
            <w:pPr>
              <w:rPr>
                <w:sz w:val="20"/>
                <w:szCs w:val="20"/>
              </w:rPr>
            </w:pPr>
            <w:r w:rsidRPr="005504E6">
              <w:rPr>
                <w:sz w:val="20"/>
                <w:szCs w:val="20"/>
              </w:rPr>
              <w:t>For example:</w:t>
            </w:r>
          </w:p>
          <w:p w14:paraId="52FC37D3" w14:textId="77777777" w:rsidR="002C7C72" w:rsidRPr="00C04E93" w:rsidRDefault="002C7C72" w:rsidP="002C7C72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C04E93">
              <w:rPr>
                <w:sz w:val="20"/>
                <w:szCs w:val="20"/>
              </w:rPr>
              <w:t>plain film radiography</w:t>
            </w:r>
            <w:r>
              <w:rPr>
                <w:sz w:val="20"/>
                <w:szCs w:val="20"/>
              </w:rPr>
              <w:t xml:space="preserve"> (e.g. </w:t>
            </w:r>
            <w:r w:rsidRPr="00C04E93">
              <w:rPr>
                <w:sz w:val="20"/>
                <w:szCs w:val="20"/>
              </w:rPr>
              <w:t>chest x-rays</w:t>
            </w:r>
            <w:r>
              <w:rPr>
                <w:sz w:val="20"/>
                <w:szCs w:val="20"/>
              </w:rPr>
              <w:t>)</w:t>
            </w:r>
          </w:p>
          <w:p w14:paraId="30F68374" w14:textId="77777777" w:rsidR="002C7C72" w:rsidRPr="00C04E93" w:rsidRDefault="002C7C72" w:rsidP="002C7C72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C04E93">
              <w:rPr>
                <w:sz w:val="20"/>
                <w:szCs w:val="20"/>
              </w:rPr>
              <w:t>Head CT scans (e.g. for stroke)</w:t>
            </w:r>
          </w:p>
          <w:p w14:paraId="7C1DBEE5" w14:textId="77777777" w:rsidR="002C7C72" w:rsidRPr="005504E6" w:rsidRDefault="002C7C72" w:rsidP="002C7C72">
            <w:pPr>
              <w:pStyle w:val="ListParagraph"/>
              <w:numPr>
                <w:ilvl w:val="0"/>
                <w:numId w:val="2"/>
              </w:numPr>
            </w:pPr>
            <w:r>
              <w:rPr>
                <w:sz w:val="20"/>
                <w:szCs w:val="20"/>
              </w:rPr>
              <w:t xml:space="preserve">Low dose </w:t>
            </w:r>
            <w:r w:rsidRPr="00C04E93">
              <w:rPr>
                <w:sz w:val="20"/>
                <w:szCs w:val="20"/>
              </w:rPr>
              <w:t>DEXA for body composition</w:t>
            </w:r>
          </w:p>
        </w:tc>
        <w:tc>
          <w:tcPr>
            <w:tcW w:w="4395" w:type="dxa"/>
          </w:tcPr>
          <w:p w14:paraId="1C315B84" w14:textId="5878BC7E" w:rsidR="002C7C72" w:rsidRDefault="002C7C72" w:rsidP="002C7C72"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66348">
              <w:fldChar w:fldCharType="separate"/>
            </w:r>
            <w:r>
              <w:fldChar w:fldCharType="end"/>
            </w:r>
            <w:r>
              <w:t xml:space="preserve">   Yes, I would be prepared to consider reviewing general radiology tests</w:t>
            </w:r>
            <w:r w:rsidR="00962C58">
              <w:t xml:space="preserve"> (tick or cross here)</w:t>
            </w:r>
          </w:p>
          <w:p w14:paraId="2C90A867" w14:textId="3AB29D2B" w:rsidR="002C7C72" w:rsidRDefault="002C7C72" w:rsidP="002C7C72"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66348">
              <w:fldChar w:fldCharType="separate"/>
            </w:r>
            <w:r>
              <w:fldChar w:fldCharType="end"/>
            </w:r>
            <w:r>
              <w:t xml:space="preserve">   No, I would not be prepared to consider reviewing general radiology tests</w:t>
            </w:r>
            <w:r w:rsidR="00962C58">
              <w:t xml:space="preserve"> (tick or cross here)</w:t>
            </w:r>
          </w:p>
        </w:tc>
      </w:tr>
      <w:tr w:rsidR="002C7C72" w14:paraId="69616F6A" w14:textId="77777777" w:rsidTr="002C7C72">
        <w:tc>
          <w:tcPr>
            <w:tcW w:w="4621" w:type="dxa"/>
            <w:shd w:val="clear" w:color="auto" w:fill="E8EDEE"/>
          </w:tcPr>
          <w:p w14:paraId="5468199D" w14:textId="77777777" w:rsidR="00962C58" w:rsidRDefault="002C7C72" w:rsidP="002C7C72">
            <w:pPr>
              <w:rPr>
                <w:b/>
              </w:rPr>
            </w:pPr>
            <w:r>
              <w:rPr>
                <w:b/>
              </w:rPr>
              <w:t>Professional registration</w:t>
            </w:r>
          </w:p>
          <w:p w14:paraId="459BE782" w14:textId="4E9B1E00" w:rsidR="00962C58" w:rsidRPr="00962C58" w:rsidRDefault="00962C58" w:rsidP="002C7C72">
            <w:pPr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(please tick which regulator(s) you are registered with</w:t>
            </w:r>
          </w:p>
        </w:tc>
        <w:tc>
          <w:tcPr>
            <w:tcW w:w="4395" w:type="dxa"/>
          </w:tcPr>
          <w:p w14:paraId="090D30DC" w14:textId="797F446D" w:rsidR="002C7C72" w:rsidRDefault="002C7C72" w:rsidP="002C7C72"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66348">
              <w:fldChar w:fldCharType="separate"/>
            </w:r>
            <w:r>
              <w:fldChar w:fldCharType="end"/>
            </w:r>
            <w:r>
              <w:t xml:space="preserve">   General Medical Council</w:t>
            </w:r>
            <w:r w:rsidR="00962C58">
              <w:t xml:space="preserve"> </w:t>
            </w:r>
          </w:p>
          <w:p w14:paraId="5A181819" w14:textId="2FDAD738" w:rsidR="002C7C72" w:rsidRDefault="002C7C72" w:rsidP="002C7C72"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66348">
              <w:fldChar w:fldCharType="separate"/>
            </w:r>
            <w:r>
              <w:fldChar w:fldCharType="end"/>
            </w:r>
            <w:r>
              <w:t xml:space="preserve">   General Dental Council</w:t>
            </w:r>
            <w:r w:rsidR="00962C58">
              <w:t xml:space="preserve"> </w:t>
            </w:r>
          </w:p>
        </w:tc>
      </w:tr>
      <w:tr w:rsidR="002C7C72" w14:paraId="6D23B2BC" w14:textId="77777777" w:rsidTr="002C7C72">
        <w:tc>
          <w:tcPr>
            <w:tcW w:w="4621" w:type="dxa"/>
            <w:shd w:val="clear" w:color="auto" w:fill="E8EDEE"/>
          </w:tcPr>
          <w:p w14:paraId="59FC2AC5" w14:textId="77777777" w:rsidR="002C7C72" w:rsidRDefault="002C7C72" w:rsidP="002C7C72">
            <w:pPr>
              <w:rPr>
                <w:b/>
              </w:rPr>
            </w:pPr>
            <w:r>
              <w:rPr>
                <w:b/>
              </w:rPr>
              <w:t>Professional registration number</w:t>
            </w:r>
          </w:p>
        </w:tc>
        <w:tc>
          <w:tcPr>
            <w:tcW w:w="4395" w:type="dxa"/>
          </w:tcPr>
          <w:p w14:paraId="3A01ABAC" w14:textId="77777777" w:rsidR="002C7C72" w:rsidRDefault="002C7C72" w:rsidP="002C7C72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416F5CF" w14:textId="3FE0DB8B" w:rsidR="002C7C72" w:rsidRPr="002C7C72" w:rsidRDefault="002C7C72" w:rsidP="002C7C72">
      <w:pPr>
        <w:pStyle w:val="Heading2"/>
      </w:pPr>
      <w:r>
        <w:lastRenderedPageBreak/>
        <w:t>Section 4: To be completed by MPEs only. Specialisms information</w:t>
      </w:r>
    </w:p>
    <w:tbl>
      <w:tblPr>
        <w:tblStyle w:val="TableGrid"/>
        <w:tblpPr w:leftFromText="180" w:rightFromText="180" w:vertAnchor="text" w:horzAnchor="margin" w:tblpY="647"/>
        <w:tblW w:w="0" w:type="auto"/>
        <w:tblLook w:val="04A0" w:firstRow="1" w:lastRow="0" w:firstColumn="1" w:lastColumn="0" w:noHBand="0" w:noVBand="1"/>
      </w:tblPr>
      <w:tblGrid>
        <w:gridCol w:w="4621"/>
        <w:gridCol w:w="4395"/>
      </w:tblGrid>
      <w:tr w:rsidR="002C7C72" w14:paraId="273FCE74" w14:textId="77777777" w:rsidTr="00D57838">
        <w:tc>
          <w:tcPr>
            <w:tcW w:w="4621" w:type="dxa"/>
            <w:shd w:val="clear" w:color="auto" w:fill="E8EDEE"/>
          </w:tcPr>
          <w:p w14:paraId="66605452" w14:textId="77777777" w:rsidR="002C7C72" w:rsidRPr="005E2CD5" w:rsidRDefault="002C7C72" w:rsidP="00D57838">
            <w:r>
              <w:rPr>
                <w:b/>
              </w:rPr>
              <w:t>Modalities</w:t>
            </w:r>
            <w:r>
              <w:rPr>
                <w:b/>
              </w:rPr>
              <w:br/>
            </w:r>
            <w:r w:rsidRPr="005E2CD5">
              <w:rPr>
                <w:sz w:val="20"/>
                <w:szCs w:val="20"/>
              </w:rPr>
              <w:t>(please tick all modalities you have expertise in)</w:t>
            </w:r>
          </w:p>
        </w:tc>
        <w:tc>
          <w:tcPr>
            <w:tcW w:w="4395" w:type="dxa"/>
          </w:tcPr>
          <w:p w14:paraId="188FC826" w14:textId="77777777" w:rsidR="002C7C72" w:rsidRDefault="002C7C72" w:rsidP="00D57838"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66348">
              <w:fldChar w:fldCharType="separate"/>
            </w:r>
            <w:r>
              <w:fldChar w:fldCharType="end"/>
            </w:r>
            <w:r>
              <w:t xml:space="preserve">   Radiology</w:t>
            </w:r>
          </w:p>
          <w:p w14:paraId="5EFE2508" w14:textId="77777777" w:rsidR="002C7C72" w:rsidRDefault="002C7C72" w:rsidP="00D57838"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66348">
              <w:fldChar w:fldCharType="separate"/>
            </w:r>
            <w:r>
              <w:fldChar w:fldCharType="end"/>
            </w:r>
            <w:r>
              <w:t xml:space="preserve">   Nuclear medicine (diagnostic)</w:t>
            </w:r>
          </w:p>
          <w:p w14:paraId="56DF8BD5" w14:textId="77777777" w:rsidR="002C7C72" w:rsidRDefault="002C7C72" w:rsidP="00D57838"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66348">
              <w:fldChar w:fldCharType="separate"/>
            </w:r>
            <w:r>
              <w:fldChar w:fldCharType="end"/>
            </w:r>
            <w:r>
              <w:t xml:space="preserve">   Nuclear medicine (therapeutic)</w:t>
            </w:r>
          </w:p>
          <w:p w14:paraId="590441BE" w14:textId="77777777" w:rsidR="002C7C72" w:rsidRDefault="002C7C72" w:rsidP="00D57838"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66348">
              <w:fldChar w:fldCharType="separate"/>
            </w:r>
            <w:r>
              <w:fldChar w:fldCharType="end"/>
            </w:r>
            <w:r>
              <w:t xml:space="preserve">   Radiotherapy</w:t>
            </w:r>
          </w:p>
          <w:p w14:paraId="135B0E49" w14:textId="77777777" w:rsidR="002C7C72" w:rsidRDefault="002C7C72" w:rsidP="00D57838">
            <w:r>
              <w:t xml:space="preserve">Additional information:   </w:t>
            </w: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C7C72" w14:paraId="29499CF0" w14:textId="77777777" w:rsidTr="00D57838">
        <w:tc>
          <w:tcPr>
            <w:tcW w:w="4621" w:type="dxa"/>
            <w:shd w:val="clear" w:color="auto" w:fill="E8EDEE"/>
          </w:tcPr>
          <w:p w14:paraId="55DFFA00" w14:textId="77777777" w:rsidR="002C7C72" w:rsidRDefault="002C7C72" w:rsidP="00D57838">
            <w:pPr>
              <w:rPr>
                <w:b/>
              </w:rPr>
            </w:pPr>
            <w:r>
              <w:rPr>
                <w:b/>
              </w:rPr>
              <w:t>HCPC registration number</w:t>
            </w:r>
          </w:p>
        </w:tc>
        <w:tc>
          <w:tcPr>
            <w:tcW w:w="4395" w:type="dxa"/>
          </w:tcPr>
          <w:p w14:paraId="0C86C53E" w14:textId="77777777" w:rsidR="002C7C72" w:rsidRDefault="002C7C72" w:rsidP="00D57838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C7C72" w14:paraId="5EC74C50" w14:textId="77777777" w:rsidTr="00D57838">
        <w:tc>
          <w:tcPr>
            <w:tcW w:w="4621" w:type="dxa"/>
            <w:shd w:val="clear" w:color="auto" w:fill="E8EDEE"/>
          </w:tcPr>
          <w:p w14:paraId="08166C9F" w14:textId="77777777" w:rsidR="002C7C72" w:rsidRDefault="002C7C72" w:rsidP="00D57838">
            <w:pPr>
              <w:rPr>
                <w:b/>
              </w:rPr>
            </w:pPr>
            <w:r>
              <w:rPr>
                <w:b/>
              </w:rPr>
              <w:t>MPE registration number</w:t>
            </w:r>
          </w:p>
        </w:tc>
        <w:tc>
          <w:tcPr>
            <w:tcW w:w="4395" w:type="dxa"/>
          </w:tcPr>
          <w:p w14:paraId="5F51C389" w14:textId="77777777" w:rsidR="002C7C72" w:rsidRDefault="002C7C72" w:rsidP="00D57838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9E37D15" w14:textId="77777777" w:rsidR="002C7C72" w:rsidRPr="0020231B" w:rsidRDefault="002C7C72" w:rsidP="0020231B"/>
    <w:sectPr w:rsidR="002C7C72" w:rsidRPr="0020231B" w:rsidSect="00266EB6">
      <w:headerReference w:type="default" r:id="rId12"/>
      <w:type w:val="continuous"/>
      <w:pgSz w:w="11906" w:h="16838"/>
      <w:pgMar w:top="1276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0A8F45" w14:textId="77777777" w:rsidR="009F366F" w:rsidRDefault="009F366F" w:rsidP="00D478D4">
      <w:r>
        <w:separator/>
      </w:r>
    </w:p>
  </w:endnote>
  <w:endnote w:type="continuationSeparator" w:id="0">
    <w:p w14:paraId="590A8F46" w14:textId="77777777" w:rsidR="009F366F" w:rsidRDefault="009F366F" w:rsidP="00D478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0A8F48" w14:textId="605C924A" w:rsidR="009F366F" w:rsidRDefault="00033EB4">
    <w:pPr>
      <w:pStyle w:val="Footer"/>
    </w:pPr>
    <w:r>
      <w:t>V2.0 30 September 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0A8F4A" w14:textId="49E7F465" w:rsidR="009F366F" w:rsidRDefault="00F13AF9">
    <w:pPr>
      <w:pStyle w:val="Footer"/>
    </w:pPr>
    <w:r>
      <w:t>FINAL</w:t>
    </w:r>
    <w:r w:rsidR="009F366F">
      <w:t xml:space="preserve"> v</w:t>
    </w:r>
    <w:r>
      <w:t xml:space="preserve">1.0 </w:t>
    </w:r>
    <w:r w:rsidR="00095B06">
      <w:t>16 March</w:t>
    </w:r>
    <w:r w:rsidR="00B65199">
      <w:t xml:space="preserve"> 2018</w:t>
    </w:r>
    <w:r w:rsidR="009F366F">
      <w:ptab w:relativeTo="margin" w:alignment="center" w:leader="none"/>
    </w:r>
    <w:r w:rsidR="009F366F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0A8F43" w14:textId="77777777" w:rsidR="009F366F" w:rsidRDefault="009F366F" w:rsidP="00D478D4">
      <w:bookmarkStart w:id="0" w:name="_Hlk52281679"/>
      <w:bookmarkEnd w:id="0"/>
      <w:r>
        <w:separator/>
      </w:r>
    </w:p>
  </w:footnote>
  <w:footnote w:type="continuationSeparator" w:id="0">
    <w:p w14:paraId="590A8F44" w14:textId="77777777" w:rsidR="009F366F" w:rsidRDefault="009F366F" w:rsidP="00D478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15A340" w14:textId="01995590" w:rsidR="009D3201" w:rsidRPr="009F366F" w:rsidRDefault="009D3201" w:rsidP="009D3201">
    <w:pPr>
      <w:pStyle w:val="Header"/>
      <w:rPr>
        <w:b/>
        <w:color w:val="1F497D" w:themeColor="text2"/>
        <w:sz w:val="40"/>
        <w:szCs w:val="40"/>
      </w:rPr>
    </w:pPr>
    <w:r w:rsidRPr="009F366F">
      <w:rPr>
        <w:b/>
        <w:color w:val="1F497D" w:themeColor="text2"/>
        <w:sz w:val="40"/>
        <w:szCs w:val="40"/>
      </w:rPr>
      <w:t>HRA Radiation Assurance</w:t>
    </w:r>
    <w:r w:rsidR="00033EB4">
      <w:rPr>
        <w:noProof/>
        <w:lang w:eastAsia="en-GB"/>
      </w:rPr>
      <mc:AlternateContent>
        <mc:Choice Requires="wpg">
          <w:drawing>
            <wp:inline distT="0" distB="0" distL="0" distR="0" wp14:anchorId="72741561" wp14:editId="63E4EEAC">
              <wp:extent cx="5731510" cy="1081591"/>
              <wp:effectExtent l="0" t="0" r="2540" b="4445"/>
              <wp:docPr id="11" name="Group 11" descr="Logos of the Health and Social Care, NHS Research Scotland, Health and Care Research Wales, and Health Research Authority.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31510" cy="1081591"/>
                        <a:chOff x="0" y="0"/>
                        <a:chExt cx="5905500" cy="1114425"/>
                      </a:xfrm>
                    </wpg:grpSpPr>
                    <wpg:grpSp>
                      <wpg:cNvPr id="12" name="Group 12"/>
                      <wpg:cNvGrpSpPr/>
                      <wpg:grpSpPr>
                        <a:xfrm>
                          <a:off x="3067050" y="0"/>
                          <a:ext cx="2838450" cy="1048385"/>
                          <a:chOff x="0" y="0"/>
                          <a:chExt cx="3914775" cy="1457325"/>
                        </a:xfrm>
                      </wpg:grpSpPr>
                      <pic:pic xmlns:pic="http://schemas.openxmlformats.org/drawingml/2006/picture">
                        <pic:nvPicPr>
                          <pic:cNvPr id="13" name="Picture 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51" b="18617"/>
                          <a:stretch/>
                        </pic:blipFill>
                        <pic:spPr bwMode="auto">
                          <a:xfrm>
                            <a:off x="1562100" y="0"/>
                            <a:ext cx="23526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6700"/>
                            <a:ext cx="15621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15" name="Picture 1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52600" y="123825"/>
                          <a:ext cx="12192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09575"/>
                          <a:ext cx="17526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708EF1EF" id="Group 11" o:spid="_x0000_s1026" alt="Logos of the Health and Social Care, NHS Research Scotland, Health and Care Research Wales, and Health Research Authority." style="width:451.3pt;height:85.15pt;mso-position-horizontal-relative:char;mso-position-vertical-relative:line" coordsize="59055,11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">
              <v:group id="Group 12" o:spid="_x0000_s1027" style="position:absolute;left:30670;width:28385;height:10483" coordsize="39147,1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8" type="#_x0000_t75" style="position:absolute;left:15621;width:23526;height:1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">
                  <v:imagedata r:id="rId5" o:title="" cropbottom="12201f" cropleft="26641f"/>
                </v:shape>
                <v:shape id="Picture 14" o:spid="_x0000_s1029" type="#_x0000_t75" style="position:absolute;top:2667;width:15621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">
                  <v:imagedata r:id="rId6" o:title=""/>
                </v:shape>
              </v:group>
              <v:shape id="Picture 15" o:spid="_x0000_s1030" type="#_x0000_t75" style="position:absolute;left:17526;top:1238;width:12192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">
                <v:imagedata r:id="rId7" o:title=""/>
              </v:shape>
              <v:shape id="Picture 16" o:spid="_x0000_s1031" type="#_x0000_t75" style="position:absolute;top:4095;width:17526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">
                <v:imagedata r:id="rId8" o:title=""/>
              </v:shape>
              <w10:anchorlock/>
            </v:group>
          </w:pict>
        </mc:Fallback>
      </mc:AlternateContent>
    </w:r>
  </w:p>
  <w:p w14:paraId="590A8F47" w14:textId="79A833FD" w:rsidR="009F366F" w:rsidRDefault="009F366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0A8F49" w14:textId="715B0F88" w:rsidR="009F366F" w:rsidRPr="009F366F" w:rsidRDefault="009D3201" w:rsidP="00055636">
    <w:pPr>
      <w:pStyle w:val="Header"/>
      <w:rPr>
        <w:b/>
        <w:color w:val="1F497D" w:themeColor="text2"/>
        <w:sz w:val="40"/>
        <w:szCs w:val="40"/>
      </w:rPr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4D6FD13C" wp14:editId="60A52229">
              <wp:simplePos x="0" y="0"/>
              <wp:positionH relativeFrom="column">
                <wp:posOffset>46990</wp:posOffset>
              </wp:positionH>
              <wp:positionV relativeFrom="paragraph">
                <wp:posOffset>74295</wp:posOffset>
              </wp:positionV>
              <wp:extent cx="6636756" cy="1405255"/>
              <wp:effectExtent l="0" t="0" r="0" b="4445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6756" cy="1405255"/>
                        <a:chOff x="855064" y="0"/>
                        <a:chExt cx="6637557" cy="1405720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67283" y="0"/>
                          <a:ext cx="3125338" cy="140572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4" name="Group 4"/>
                      <wpg:cNvGrpSpPr/>
                      <wpg:grpSpPr>
                        <a:xfrm>
                          <a:off x="855064" y="109182"/>
                          <a:ext cx="4713311" cy="970280"/>
                          <a:chOff x="855089" y="0"/>
                          <a:chExt cx="4713450" cy="970407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Image result for NHS Research Scotland logo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7412" y="0"/>
                            <a:ext cx="1201127" cy="970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 descr="C:\Users\stebbutt\AppData\Local\Microsoft\Windows\Temporary Internet Files\Content.Outlook\QT30MQBE\HSC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089" y="286116"/>
                            <a:ext cx="1781566" cy="507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03481" y="163774"/>
                          <a:ext cx="1501253" cy="9689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DF6FF25" id="Group 2" o:spid="_x0000_s1026" style="position:absolute;margin-left:3.7pt;margin-top:5.85pt;width:522.6pt;height:110.65pt;z-index:251657728;mso-width-relative:margin" coordorigin="8550" coordsize="66375,140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YcAAAAAUmdodGxvbmcAAAVX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jhCSU0EDAAAAAAQwwAAAAEAAACg&#10;AAAALgAAAeAAAFZAAAAQpwAYAAH/2P/gABBKRklGAAECAABIAEgAAP/tAAxBZG9iZV9DTQAC/+4A&#10;DkFkb2JlAGSAAAAAAf/bAIQADAgICAkIDAkJDBELCgsRFQ8MDA8VGBMTFRMTGBEMDAwMDAwRDAwM&#10;DAwMDAwMDAwMDAwMDAwMDAwMDAwMDAwMDAENCwsNDg0QDg4QFA4ODhQUDg4ODhQRDAwMDAwREQwM&#10;DAwMDBEMDAwMDAwMDAwMDAwMDAwMDAwMDAwMDAwMDAwM/8AAEQgALg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rJ&#10;OibqyUpM7MVZc++/ZJjgtm+30q+D0ceulOe+s6X6vbeq/L23q/y8uKz8vLit/by4rf28ua39vLmu&#10;/by5rv28ua79u7mu/bu5rv27ua79u7mu/bu5rv27ua79u7mu/bu5rv27ua79u7mu/bu5rv27ua79&#10;u7mu/bu5rv3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QYHCAgJCgsMDQ4PEBESExQVFhcY&#10;GBkaGxwdHh8gISIjJCUmJygpKisrLC0uLzAxMjM0NTY3ODk6Ozw9Pj9AQUJDREVGR0hJSktMTU5P&#10;UFBRUlNUVVZXWFlaW1xdXl9gYWJjZGVmZ2hpamtsbW5vcHFyc3R1dnd4eXp7fH1+f4CBgoOEhoeI&#10;iYqLjI2Oj5CRkpOUlZaXmJmam5ydnp+goaKjpKWmp6ipqqusra6vsLGys7S2t7i5uru8vb6/wMHC&#10;w8TFxsfIycrLzM3Oz9DR0tPU1tfY2drb3N3e3+Dh4uPk5ebn6Onq6+zt7u/w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o/P///////////////////////////////////////+nS6f//////////////&#10;//////////////////////////zo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KCBElDQ19QUk9GSUxFAAk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h9v//////////////////////////////////////9a6Qrvb/////////////////////////&#10;////////////4ZBpkOL/////////////////////////////////////9a6Qrvb/////////////&#10;//////////////////////////bh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7ukw///////////////////////////////////////v3ZPf9D/////////////////&#10;///////////////////gmk8AW7v///////////////////////////////////G2eU9Jd8r/////&#10;/////////////////////////////+vSxauWr/L/////////////////////////////////////&#10;//fn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+7s7e/y9vr/////////////////////////////&#10;////uZqYmZyhpq20vsrh////////////////////////////oldKTFFXXWh9lrnj////////////&#10;////////////////s1cAGjVQbo2v0/r/////////////////////////////zm9AX3uZt9j7////&#10;////////////////////////////7p+Fp8Ph/////////////////////////////////////+TR&#10;7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OBAEAAhED&#10;EQQAAD8A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oB&#10;/wDC5z/ul3/5ez/8yP3737r3WgH797917r6Xf/CJf/sgX5Xf+Lf1H/vmNr+/e/de63Pff//V+f8A&#10;+/de63+Pfvfuvde9+9+69173aF8IOuYsVtTLdk1sIOR3PUT4jDSMvMOAxdRorJImIH/AisRlcci1&#10;OhB5I9hbfLkvKLZeC5P2n/MP8PXdf+669mbfYOQNw96t0i/x3fZHtLNiPgsLWTTMyGg/3IvEZXGR&#10;S0iINSw697PV7Iuuq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oB/8LnP+6Xf/AJez/wDM&#10;j9+9+691oB+/e/de6+l3/wAIl/8AsgX5Xf8Ai39R/wC+Y2v797917rc99//W+f8A+/de63+Pfvfu&#10;vde9+9+69173fZ1Rg4dt9Z7DwkKKgodp4NZtA0rJWTY9Kmvnt/WSd5JD/ifYBu5DLdSOfNj+yuP5&#10;dfWf7AcrW3JXshynyxbKFFptViHoKBpnt0knenrJO8kh+bHr3sQPafq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WgH/wuc/7pd/+Xs//ADI/fvfuvdaA&#10;fv3v3Xuvpd/8Il/+yBfld/4t/Uf++Y2v797917rc99//1/n/APv3Xut/j3737r3Xvfvfuvde97De&#10;H/4tGL/7V1D/AO4y+47f4z9p6+xPlz/lXrD/AJ54P+rS9e9uPuvR1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iCfPr+Zp8QP5Zm0Ngb5+X2/s5sLbnZ25MntPZ9Xg9ibx33LkM3&#10;iMYMxXU09Js6jrJYFWAhhJMqqT6QSePfvfuvdVef9BYH8kr/ALyN7A/9J37v/wDrJ797917qx/8A&#10;l9/zYPhL/M//ANLf+yc9jbg7A/0H/wBwv9Iv8d673xsL+E/6S/41/dH7X++dDR/d+f8Au/lNf22v&#10;xeNfJp8iave/de6sf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/R+f8A+/de63+Pfvfuvde9+9+69173sN4f/i0Yv/tXUP8A&#10;7jL7jt/jP2nr7E+XP+VesP8Anng/6tL1724+69HX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1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X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43672;width:31254;height:14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">
                <v:imagedata r:id="rId5" o:title=""/>
              </v:shape>
              <v:group id="Group 4" o:spid="_x0000_s1028" style="position:absolute;left:8550;top:1091;width:47133;height:9703" coordorigin="8550" coordsize="47134,9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 id="Picture 5" o:spid="_x0000_s1029" type="#_x0000_t75" alt="Image result for NHS Research Scotland logo" style="position:absolute;left:43674;width:12011;height:9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">
                  <v:imagedata r:id="rId6" o:title="Image result for NHS Research Scotland logo"/>
                </v:shape>
                <v:shape id="Picture 7" o:spid="_x0000_s1030" type="#_x0000_t75" style="position:absolute;left:8550;top:2861;width:17816;height:5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">
                  <v:imagedata r:id="rId7" o:title="HSClogo"/>
                </v:shape>
              </v:group>
              <v:shape id="Picture 8" o:spid="_x0000_s1031" type="#_x0000_t75" style="position:absolute;left:28034;top:1637;width:15013;height:9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">
                <v:imagedata r:id="rId8" o:title=""/>
              </v:shape>
            </v:group>
          </w:pict>
        </mc:Fallback>
      </mc:AlternateContent>
    </w:r>
    <w:r w:rsidR="009F366F" w:rsidRPr="009F366F">
      <w:rPr>
        <w:b/>
        <w:color w:val="1F497D" w:themeColor="text2"/>
        <w:sz w:val="40"/>
        <w:szCs w:val="40"/>
      </w:rPr>
      <w:t>HRA Radiation Assurance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B937F" w14:textId="77777777" w:rsidR="002B7E5F" w:rsidRDefault="002B7E5F" w:rsidP="006319A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F12BCA"/>
    <w:multiLevelType w:val="hybridMultilevel"/>
    <w:tmpl w:val="3E2476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F94E7D"/>
    <w:multiLevelType w:val="multilevel"/>
    <w:tmpl w:val="A968A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E2172F"/>
    <w:multiLevelType w:val="hybridMultilevel"/>
    <w:tmpl w:val="1A581C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1"/>
  <w:defaultTabStop w:val="720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506"/>
    <w:rsid w:val="00000B85"/>
    <w:rsid w:val="00001C69"/>
    <w:rsid w:val="00014DC7"/>
    <w:rsid w:val="00033EB4"/>
    <w:rsid w:val="00055636"/>
    <w:rsid w:val="00095B06"/>
    <w:rsid w:val="000A29BE"/>
    <w:rsid w:val="000B5C1B"/>
    <w:rsid w:val="001153C0"/>
    <w:rsid w:val="00136B15"/>
    <w:rsid w:val="00152250"/>
    <w:rsid w:val="00155BAF"/>
    <w:rsid w:val="00163BB7"/>
    <w:rsid w:val="00166348"/>
    <w:rsid w:val="001800D6"/>
    <w:rsid w:val="001847D2"/>
    <w:rsid w:val="001E7637"/>
    <w:rsid w:val="0020100B"/>
    <w:rsid w:val="0020231B"/>
    <w:rsid w:val="0020762A"/>
    <w:rsid w:val="00266EB6"/>
    <w:rsid w:val="00280398"/>
    <w:rsid w:val="002B0D9D"/>
    <w:rsid w:val="002B7E5F"/>
    <w:rsid w:val="002C7C72"/>
    <w:rsid w:val="002D0826"/>
    <w:rsid w:val="002E2A59"/>
    <w:rsid w:val="00321D23"/>
    <w:rsid w:val="0035238B"/>
    <w:rsid w:val="00360FC2"/>
    <w:rsid w:val="00377C16"/>
    <w:rsid w:val="003A4EEF"/>
    <w:rsid w:val="00431B9F"/>
    <w:rsid w:val="004370FF"/>
    <w:rsid w:val="004534E6"/>
    <w:rsid w:val="00490E67"/>
    <w:rsid w:val="004A4AF5"/>
    <w:rsid w:val="004C2EED"/>
    <w:rsid w:val="004E4795"/>
    <w:rsid w:val="004F150D"/>
    <w:rsid w:val="005626A2"/>
    <w:rsid w:val="00597BEA"/>
    <w:rsid w:val="005B16BB"/>
    <w:rsid w:val="005C30AB"/>
    <w:rsid w:val="005C36DA"/>
    <w:rsid w:val="005D0D60"/>
    <w:rsid w:val="005D5C3E"/>
    <w:rsid w:val="00602E77"/>
    <w:rsid w:val="006319A9"/>
    <w:rsid w:val="0063342B"/>
    <w:rsid w:val="00642994"/>
    <w:rsid w:val="00643D00"/>
    <w:rsid w:val="00665FF9"/>
    <w:rsid w:val="00686A59"/>
    <w:rsid w:val="0069338F"/>
    <w:rsid w:val="006A2E61"/>
    <w:rsid w:val="006C714F"/>
    <w:rsid w:val="006E29C7"/>
    <w:rsid w:val="00730B83"/>
    <w:rsid w:val="0074354E"/>
    <w:rsid w:val="007737EA"/>
    <w:rsid w:val="007D41E4"/>
    <w:rsid w:val="007F28CD"/>
    <w:rsid w:val="00846CAD"/>
    <w:rsid w:val="00852B88"/>
    <w:rsid w:val="00860506"/>
    <w:rsid w:val="00932242"/>
    <w:rsid w:val="00962C58"/>
    <w:rsid w:val="00965105"/>
    <w:rsid w:val="009865DB"/>
    <w:rsid w:val="009B6F4A"/>
    <w:rsid w:val="009C0C6D"/>
    <w:rsid w:val="009D3201"/>
    <w:rsid w:val="009F1C0C"/>
    <w:rsid w:val="009F366F"/>
    <w:rsid w:val="00A1484D"/>
    <w:rsid w:val="00A242F4"/>
    <w:rsid w:val="00A6574B"/>
    <w:rsid w:val="00AA184D"/>
    <w:rsid w:val="00AA3EBE"/>
    <w:rsid w:val="00AB44E8"/>
    <w:rsid w:val="00B02FDC"/>
    <w:rsid w:val="00B04169"/>
    <w:rsid w:val="00B13C93"/>
    <w:rsid w:val="00B23396"/>
    <w:rsid w:val="00B506DC"/>
    <w:rsid w:val="00B65199"/>
    <w:rsid w:val="00B7423D"/>
    <w:rsid w:val="00B83300"/>
    <w:rsid w:val="00BE2089"/>
    <w:rsid w:val="00C04E93"/>
    <w:rsid w:val="00C213F9"/>
    <w:rsid w:val="00C2573B"/>
    <w:rsid w:val="00C5613D"/>
    <w:rsid w:val="00C74DCB"/>
    <w:rsid w:val="00C76C61"/>
    <w:rsid w:val="00CF26E4"/>
    <w:rsid w:val="00D2166D"/>
    <w:rsid w:val="00D26BF9"/>
    <w:rsid w:val="00D31618"/>
    <w:rsid w:val="00D478D4"/>
    <w:rsid w:val="00D92E0C"/>
    <w:rsid w:val="00DE713A"/>
    <w:rsid w:val="00E10614"/>
    <w:rsid w:val="00E232BB"/>
    <w:rsid w:val="00E43FDE"/>
    <w:rsid w:val="00E80A23"/>
    <w:rsid w:val="00EA7531"/>
    <w:rsid w:val="00EB7204"/>
    <w:rsid w:val="00EB7F9A"/>
    <w:rsid w:val="00F13AF9"/>
    <w:rsid w:val="00F2364B"/>
    <w:rsid w:val="00F238F3"/>
    <w:rsid w:val="00FC4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."/>
  <w:listSeparator w:val=","/>
  <w14:docId w14:val="590A8EE3"/>
  <w15:docId w15:val="{ECAA5455-1B8C-4428-BB87-46E16B5C4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aliases w:val="Document text"/>
    <w:qFormat/>
    <w:rsid w:val="0020231B"/>
    <w:pPr>
      <w:spacing w:after="0" w:line="240" w:lineRule="auto"/>
    </w:pPr>
    <w:rPr>
      <w:rFonts w:ascii="Arial" w:hAnsi="Arial"/>
      <w:sz w:val="24"/>
    </w:rPr>
  </w:style>
  <w:style w:type="paragraph" w:styleId="Heading1">
    <w:name w:val="heading 1"/>
    <w:aliases w:val="Title one"/>
    <w:basedOn w:val="Normal"/>
    <w:next w:val="Normal"/>
    <w:link w:val="Heading1Char"/>
    <w:uiPriority w:val="9"/>
    <w:qFormat/>
    <w:rsid w:val="0074354E"/>
    <w:pPr>
      <w:keepNext/>
      <w:keepLines/>
      <w:spacing w:before="480"/>
      <w:outlineLvl w:val="0"/>
    </w:pPr>
    <w:rPr>
      <w:rFonts w:eastAsiaTheme="majorEastAsia" w:cstheme="majorBidi"/>
      <w:b/>
      <w:bCs/>
      <w:color w:val="005EB8"/>
      <w:sz w:val="40"/>
      <w:szCs w:val="28"/>
    </w:rPr>
  </w:style>
  <w:style w:type="paragraph" w:styleId="Heading2">
    <w:name w:val="heading 2"/>
    <w:aliases w:val="Title two"/>
    <w:basedOn w:val="Normal"/>
    <w:next w:val="Normal"/>
    <w:link w:val="Heading2Char"/>
    <w:uiPriority w:val="9"/>
    <w:unhideWhenUsed/>
    <w:qFormat/>
    <w:rsid w:val="0074354E"/>
    <w:pPr>
      <w:keepNext/>
      <w:keepLines/>
      <w:spacing w:before="200"/>
      <w:outlineLvl w:val="1"/>
    </w:pPr>
    <w:rPr>
      <w:rFonts w:eastAsiaTheme="majorEastAsia" w:cstheme="majorBidi"/>
      <w:b/>
      <w:bCs/>
      <w:color w:val="003087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tle one Char"/>
    <w:basedOn w:val="DefaultParagraphFont"/>
    <w:link w:val="Heading1"/>
    <w:uiPriority w:val="9"/>
    <w:rsid w:val="0074354E"/>
    <w:rPr>
      <w:rFonts w:ascii="Arial" w:eastAsiaTheme="majorEastAsia" w:hAnsi="Arial" w:cstheme="majorBidi"/>
      <w:b/>
      <w:bCs/>
      <w:color w:val="005EB8"/>
      <w:sz w:val="40"/>
      <w:szCs w:val="28"/>
    </w:rPr>
  </w:style>
  <w:style w:type="character" w:customStyle="1" w:styleId="Heading2Char">
    <w:name w:val="Heading 2 Char"/>
    <w:aliases w:val="Title two Char"/>
    <w:basedOn w:val="DefaultParagraphFont"/>
    <w:link w:val="Heading2"/>
    <w:uiPriority w:val="9"/>
    <w:rsid w:val="0074354E"/>
    <w:rPr>
      <w:rFonts w:ascii="Arial" w:eastAsiaTheme="majorEastAsia" w:hAnsi="Arial" w:cstheme="majorBidi"/>
      <w:b/>
      <w:bCs/>
      <w:color w:val="003087"/>
      <w:sz w:val="28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78D4"/>
    <w:pPr>
      <w:numPr>
        <w:ilvl w:val="1"/>
      </w:numPr>
    </w:pPr>
    <w:rPr>
      <w:rFonts w:eastAsiaTheme="majorEastAsia" w:cstheme="majorBidi"/>
      <w:b/>
      <w:iCs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478D4"/>
    <w:rPr>
      <w:rFonts w:ascii="Arial" w:eastAsiaTheme="majorEastAsia" w:hAnsi="Arial" w:cstheme="majorBidi"/>
      <w:b/>
      <w:iCs/>
      <w:sz w:val="24"/>
      <w:szCs w:val="24"/>
    </w:rPr>
  </w:style>
  <w:style w:type="character" w:styleId="SubtleEmphasis">
    <w:name w:val="Subtle Emphasis"/>
    <w:basedOn w:val="DefaultParagraphFont"/>
    <w:uiPriority w:val="19"/>
    <w:rsid w:val="0074354E"/>
    <w:rPr>
      <w:i/>
      <w:iCs/>
      <w:color w:val="808080" w:themeColor="text1" w:themeTint="7F"/>
    </w:rPr>
  </w:style>
  <w:style w:type="paragraph" w:styleId="Header">
    <w:name w:val="header"/>
    <w:basedOn w:val="Normal"/>
    <w:link w:val="HeaderChar"/>
    <w:uiPriority w:val="99"/>
    <w:unhideWhenUsed/>
    <w:rsid w:val="00D478D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8D4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D478D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8D4"/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78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8D4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6C714F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6C714F"/>
    <w:rPr>
      <w:rFonts w:eastAsiaTheme="minorEastAsia"/>
      <w:lang w:val="en-US" w:eastAsia="ja-JP"/>
    </w:rPr>
  </w:style>
  <w:style w:type="table" w:styleId="TableGrid">
    <w:name w:val="Table Grid"/>
    <w:basedOn w:val="TableNormal"/>
    <w:uiPriority w:val="59"/>
    <w:rsid w:val="00860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242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42F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42F4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42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42F4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01C6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rsid w:val="009F366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02E77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2E2A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89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8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3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839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034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041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6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3" Type="http://schemas.openxmlformats.org/officeDocument/2006/relationships/image" Target="media/image11.jpeg"/><Relationship Id="rId7" Type="http://schemas.openxmlformats.org/officeDocument/2006/relationships/image" Target="media/image15.jpeg"/><Relationship Id="rId2" Type="http://schemas.openxmlformats.org/officeDocument/2006/relationships/image" Target="media/image10.jpeg"/><Relationship Id="rId1" Type="http://schemas.openxmlformats.org/officeDocument/2006/relationships/image" Target="media/image9.jpeg"/><Relationship Id="rId6" Type="http://schemas.openxmlformats.org/officeDocument/2006/relationships/image" Target="media/image14.jpeg"/><Relationship Id="rId5" Type="http://schemas.openxmlformats.org/officeDocument/2006/relationships/image" Target="media/image13.jpeg"/><Relationship Id="rId4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Grimsha\AppData\Local\Temp\HRA_blank_word_document_template_20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A20571-EE3A-4A6C-A30F-46C66D262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HRA_blank_word_document_template_2017.dotx</Template>
  <TotalTime>0</TotalTime>
  <Pages>3</Pages>
  <Words>663</Words>
  <Characters>3782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IMS3</Company>
  <LinksUpToDate>false</LinksUpToDate>
  <CharactersWithSpaces>4437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Sarah Grimshaw</dc:creator>
  <cp:lastModifiedBy>Zoe Hegarty</cp:lastModifiedBy>
  <cp:revision>2</cp:revision>
  <dcterms:created xsi:type="dcterms:W3CDTF">2020-10-01T14:53:00Z</dcterms:created>
  <dcterms:modified xsi:type="dcterms:W3CDTF">2020-10-01T14:53:00Z</dcterms:modified>
</cp:coreProperties>
</file>